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A86B1" w14:textId="77777777" w:rsidR="005C52C5" w:rsidRDefault="005C52C5" w:rsidP="00391C7E">
      <w:pPr>
        <w:pStyle w:val="Corpodetexto"/>
        <w:spacing w:line="360" w:lineRule="auto"/>
        <w:rPr>
          <w:rFonts w:ascii="Arial" w:hAnsi="Arial" w:cs="Arial"/>
          <w:sz w:val="26"/>
          <w:szCs w:val="26"/>
          <w:lang w:val="pt-BR"/>
        </w:rPr>
      </w:pPr>
      <w:r>
        <w:rPr>
          <w:rFonts w:ascii="Arial" w:hAnsi="Arial" w:cs="Arial"/>
          <w:sz w:val="26"/>
          <w:szCs w:val="26"/>
          <w:lang w:val="pt-BR"/>
        </w:rPr>
        <w:t>ILMO.</w:t>
      </w:r>
      <w:r w:rsidR="00F62586">
        <w:rPr>
          <w:rFonts w:ascii="Arial" w:hAnsi="Arial" w:cs="Arial"/>
          <w:sz w:val="26"/>
          <w:szCs w:val="26"/>
          <w:lang w:val="pt-BR"/>
        </w:rPr>
        <w:t xml:space="preserve"> SENHOR </w:t>
      </w:r>
      <w:r w:rsidR="00CE7CE3">
        <w:rPr>
          <w:rFonts w:ascii="Arial" w:hAnsi="Arial" w:cs="Arial"/>
          <w:sz w:val="26"/>
          <w:szCs w:val="26"/>
          <w:lang w:val="pt-BR"/>
        </w:rPr>
        <w:t>OFICIAL DE REGISTRO DE DISTRIBUIÇÃO</w:t>
      </w:r>
      <w:r w:rsidR="003412F1">
        <w:rPr>
          <w:rFonts w:ascii="Arial" w:hAnsi="Arial" w:cs="Arial"/>
          <w:sz w:val="26"/>
          <w:szCs w:val="26"/>
          <w:lang w:val="pt-BR"/>
        </w:rPr>
        <w:t xml:space="preserve"> DA COMARCA DE MARINGÁ</w:t>
      </w:r>
      <w:r w:rsidR="00C92586">
        <w:rPr>
          <w:rFonts w:ascii="Arial" w:hAnsi="Arial" w:cs="Arial"/>
          <w:sz w:val="26"/>
          <w:szCs w:val="26"/>
          <w:lang w:val="pt-BR"/>
        </w:rPr>
        <w:t>/</w:t>
      </w:r>
      <w:r w:rsidR="003412F1">
        <w:rPr>
          <w:rFonts w:ascii="Arial" w:hAnsi="Arial" w:cs="Arial"/>
          <w:sz w:val="26"/>
          <w:szCs w:val="26"/>
          <w:lang w:val="pt-BR"/>
        </w:rPr>
        <w:t>PR</w:t>
      </w:r>
    </w:p>
    <w:p w14:paraId="095E047A" w14:textId="77777777" w:rsidR="005C52C5" w:rsidRDefault="005C52C5" w:rsidP="00391C7E">
      <w:pPr>
        <w:pStyle w:val="Corpodetexto"/>
        <w:spacing w:line="360" w:lineRule="auto"/>
        <w:rPr>
          <w:rFonts w:ascii="Arial" w:hAnsi="Arial" w:cs="Arial"/>
          <w:b/>
          <w:bCs/>
          <w:sz w:val="26"/>
          <w:szCs w:val="26"/>
          <w:u w:val="single"/>
          <w:lang w:val="pt-BR"/>
        </w:rPr>
      </w:pPr>
    </w:p>
    <w:p w14:paraId="76DE7D6E" w14:textId="77777777" w:rsidR="00FF17B6" w:rsidRPr="002D79FF" w:rsidRDefault="00E96107" w:rsidP="00220AD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6"/>
          <w:szCs w:val="26"/>
          <w:u w:val="double"/>
          <w:lang w:val="pt-BR"/>
        </w:rPr>
      </w:pPr>
      <w:r>
        <w:rPr>
          <w:rFonts w:ascii="Arial" w:hAnsi="Arial" w:cs="Arial"/>
          <w:b/>
          <w:bCs/>
          <w:sz w:val="26"/>
          <w:szCs w:val="26"/>
          <w:u w:val="single"/>
          <w:lang w:val="pt-BR"/>
        </w:rPr>
        <w:t>REQUERIMENTO</w:t>
      </w:r>
      <w:r w:rsidR="006B7707">
        <w:rPr>
          <w:rFonts w:ascii="Arial" w:hAnsi="Arial" w:cs="Arial"/>
          <w:b/>
          <w:bCs/>
          <w:sz w:val="26"/>
          <w:szCs w:val="26"/>
          <w:u w:val="single"/>
          <w:lang w:val="pt-BR"/>
        </w:rPr>
        <w:t xml:space="preserve"> DE </w:t>
      </w:r>
      <w:r w:rsidR="002D79FF">
        <w:rPr>
          <w:rFonts w:ascii="Arial" w:hAnsi="Arial" w:cs="Arial"/>
          <w:b/>
          <w:bCs/>
          <w:sz w:val="26"/>
          <w:szCs w:val="26"/>
          <w:u w:val="single"/>
          <w:lang w:val="pt-BR"/>
        </w:rPr>
        <w:t>PROTESTO</w:t>
      </w:r>
    </w:p>
    <w:p w14:paraId="507EDF3E" w14:textId="77777777" w:rsidR="00FF17B6" w:rsidRDefault="00FF17B6" w:rsidP="00391C7E">
      <w:pPr>
        <w:pStyle w:val="Corpodetexto"/>
        <w:spacing w:line="360" w:lineRule="auto"/>
        <w:rPr>
          <w:lang w:val="pt-BR"/>
        </w:rPr>
      </w:pPr>
    </w:p>
    <w:p w14:paraId="2E473826" w14:textId="77777777" w:rsidR="00220ADB" w:rsidRPr="00220ADB" w:rsidRDefault="00220ADB" w:rsidP="00220ADB">
      <w:pPr>
        <w:tabs>
          <w:tab w:val="left" w:pos="2340"/>
        </w:tabs>
        <w:spacing w:line="360" w:lineRule="auto"/>
        <w:jc w:val="both"/>
        <w:rPr>
          <w:rFonts w:ascii="Arial" w:hAnsi="Arial" w:cs="Arial"/>
          <w:i/>
          <w:sz w:val="20"/>
          <w:szCs w:val="20"/>
          <w:lang w:val="pt-BR"/>
        </w:rPr>
      </w:pPr>
      <w:r>
        <w:rPr>
          <w:rFonts w:ascii="Arial" w:hAnsi="Arial" w:cs="Arial"/>
          <w:i/>
          <w:sz w:val="20"/>
          <w:szCs w:val="20"/>
          <w:lang w:val="pt-BR"/>
        </w:rPr>
        <w:t>[</w:t>
      </w:r>
      <w:r w:rsidR="00DC5B79">
        <w:rPr>
          <w:rFonts w:ascii="Arial" w:hAnsi="Arial" w:cs="Arial"/>
          <w:i/>
          <w:sz w:val="20"/>
          <w:szCs w:val="20"/>
          <w:lang w:val="pt-BR"/>
        </w:rPr>
        <w:t xml:space="preserve">Obs.: </w:t>
      </w:r>
      <w:r w:rsidRPr="00220ADB">
        <w:rPr>
          <w:rFonts w:ascii="Arial" w:hAnsi="Arial" w:cs="Arial"/>
          <w:i/>
          <w:sz w:val="20"/>
          <w:szCs w:val="20"/>
          <w:lang w:val="pt-BR"/>
        </w:rPr>
        <w:t xml:space="preserve">Em caso de requerente pessoa jurídica, preencha todos os campos; em caso de requerente pessoa natural, </w:t>
      </w:r>
      <w:r w:rsidR="009230D5">
        <w:rPr>
          <w:rFonts w:ascii="Arial" w:hAnsi="Arial" w:cs="Arial"/>
          <w:i/>
          <w:sz w:val="20"/>
          <w:szCs w:val="20"/>
          <w:lang w:val="pt-BR"/>
        </w:rPr>
        <w:t xml:space="preserve">preencha com um traço horizontal </w:t>
      </w:r>
      <w:r w:rsidRPr="00220ADB">
        <w:rPr>
          <w:rFonts w:ascii="Arial" w:hAnsi="Arial" w:cs="Arial"/>
          <w:i/>
          <w:sz w:val="20"/>
          <w:szCs w:val="20"/>
          <w:lang w:val="pt-BR"/>
        </w:rPr>
        <w:t>os três campos entre colchetes, quais sejam: “sede”, “CNPJ” e “Nome” (do representante)</w:t>
      </w:r>
      <w:r>
        <w:rPr>
          <w:rFonts w:ascii="Arial" w:hAnsi="Arial" w:cs="Arial"/>
          <w:i/>
          <w:sz w:val="20"/>
          <w:szCs w:val="20"/>
          <w:lang w:val="pt-BR"/>
        </w:rPr>
        <w:t>]</w:t>
      </w:r>
    </w:p>
    <w:p w14:paraId="7D41CF7C" w14:textId="77777777" w:rsidR="00220ADB" w:rsidRPr="005C52C5" w:rsidRDefault="00220ADB" w:rsidP="00391C7E">
      <w:pPr>
        <w:pStyle w:val="Corpodetexto"/>
        <w:spacing w:line="360" w:lineRule="auto"/>
        <w:rPr>
          <w:lang w:val="pt-BR"/>
        </w:rPr>
      </w:pPr>
    </w:p>
    <w:p w14:paraId="60C1C566" w14:textId="77777777" w:rsidR="00326D90" w:rsidRPr="00531858" w:rsidRDefault="00326D90" w:rsidP="00326D90">
      <w:pPr>
        <w:tabs>
          <w:tab w:val="left" w:pos="2340"/>
        </w:tabs>
        <w:spacing w:line="360" w:lineRule="auto"/>
        <w:jc w:val="both"/>
        <w:rPr>
          <w:rFonts w:ascii="Arial" w:hAnsi="Arial" w:cs="Arial"/>
          <w:bCs/>
          <w:lang w:val="pt-BR"/>
        </w:rPr>
      </w:pPr>
      <w:r w:rsidRPr="00531858">
        <w:rPr>
          <w:rFonts w:ascii="Arial" w:hAnsi="Arial" w:cs="Arial"/>
          <w:b/>
          <w:bCs/>
          <w:lang w:val="pt-BR"/>
        </w:rPr>
        <w:t>Nom</w:t>
      </w:r>
      <w:r>
        <w:rPr>
          <w:rFonts w:ascii="Arial" w:hAnsi="Arial" w:cs="Arial"/>
          <w:b/>
          <w:bCs/>
          <w:lang w:val="pt-BR"/>
        </w:rPr>
        <w:t xml:space="preserve">e (do requerente): </w:t>
      </w:r>
      <w:r w:rsidRPr="00531858">
        <w:rPr>
          <w:rFonts w:ascii="Arial" w:hAnsi="Arial" w:cs="Arial"/>
          <w:bCs/>
          <w:lang w:val="pt-BR"/>
        </w:rPr>
        <w:t>_</w:t>
      </w:r>
      <w:r>
        <w:rPr>
          <w:rFonts w:ascii="Arial" w:hAnsi="Arial" w:cs="Arial"/>
          <w:bCs/>
          <w:lang w:val="pt-BR"/>
        </w:rPr>
        <w:t>_</w:t>
      </w:r>
      <w:r w:rsidRPr="00531858">
        <w:rPr>
          <w:rFonts w:ascii="Arial" w:hAnsi="Arial" w:cs="Arial"/>
          <w:bCs/>
          <w:lang w:val="pt-BR"/>
        </w:rPr>
        <w:t>____________________________</w:t>
      </w:r>
      <w:r>
        <w:rPr>
          <w:rFonts w:ascii="Arial" w:hAnsi="Arial" w:cs="Arial"/>
          <w:bCs/>
          <w:lang w:val="pt-BR"/>
        </w:rPr>
        <w:t>_____</w:t>
      </w:r>
      <w:r w:rsidRPr="00531858">
        <w:rPr>
          <w:rFonts w:ascii="Arial" w:hAnsi="Arial" w:cs="Arial"/>
          <w:bCs/>
          <w:lang w:val="pt-BR"/>
        </w:rPr>
        <w:t xml:space="preserve">_______________, </w:t>
      </w:r>
    </w:p>
    <w:p w14:paraId="04BED5EA" w14:textId="77777777" w:rsidR="00FF17B6" w:rsidRDefault="00326D90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lang w:val="pt-BR"/>
        </w:rPr>
        <w:t>[</w:t>
      </w:r>
      <w:r>
        <w:rPr>
          <w:rFonts w:ascii="Arial" w:hAnsi="Arial" w:cs="Arial"/>
          <w:lang w:val="pt-BR"/>
        </w:rPr>
        <w:t xml:space="preserve">com </w:t>
      </w:r>
      <w:r>
        <w:rPr>
          <w:rFonts w:ascii="Arial" w:hAnsi="Arial" w:cs="Arial"/>
          <w:b/>
          <w:lang w:val="pt-BR"/>
        </w:rPr>
        <w:t xml:space="preserve">sede </w:t>
      </w:r>
      <w:r>
        <w:rPr>
          <w:rFonts w:ascii="Arial" w:hAnsi="Arial" w:cs="Arial"/>
          <w:lang w:val="pt-BR"/>
        </w:rPr>
        <w:t xml:space="preserve">em __________________________________________________________, inscrita no </w:t>
      </w:r>
      <w:r w:rsidRPr="00BF29B8">
        <w:rPr>
          <w:rFonts w:ascii="Arial" w:hAnsi="Arial" w:cs="Arial"/>
          <w:b/>
          <w:lang w:val="pt-BR"/>
        </w:rPr>
        <w:t>CNPJ</w:t>
      </w:r>
      <w:r>
        <w:rPr>
          <w:rFonts w:ascii="Arial" w:hAnsi="Arial" w:cs="Arial"/>
          <w:lang w:val="pt-BR"/>
        </w:rPr>
        <w:t xml:space="preserve"> sob o nº ___________________________, neste ato representada por seu representante legal em exercício </w:t>
      </w:r>
      <w:r>
        <w:rPr>
          <w:rFonts w:ascii="Arial" w:hAnsi="Arial" w:cs="Arial"/>
          <w:b/>
          <w:lang w:val="pt-BR"/>
        </w:rPr>
        <w:t xml:space="preserve">Nome: </w:t>
      </w:r>
      <w:r>
        <w:rPr>
          <w:rFonts w:ascii="Arial" w:hAnsi="Arial" w:cs="Arial"/>
          <w:lang w:val="pt-BR"/>
        </w:rPr>
        <w:t>_____________________________________________________________________</w:t>
      </w:r>
      <w:r>
        <w:rPr>
          <w:rFonts w:ascii="Arial" w:hAnsi="Arial" w:cs="Arial"/>
          <w:b/>
          <w:lang w:val="pt-BR"/>
        </w:rPr>
        <w:t>]</w:t>
      </w:r>
      <w:r>
        <w:rPr>
          <w:rFonts w:ascii="Arial" w:hAnsi="Arial" w:cs="Arial"/>
          <w:lang w:val="pt-BR"/>
        </w:rPr>
        <w:t xml:space="preserve">, </w:t>
      </w:r>
      <w:r w:rsidRPr="00F00642">
        <w:rPr>
          <w:rFonts w:ascii="Arial" w:hAnsi="Arial" w:cs="Arial"/>
          <w:b/>
          <w:lang w:val="pt-BR"/>
        </w:rPr>
        <w:t>RG</w:t>
      </w:r>
      <w:r w:rsidRPr="00531858">
        <w:rPr>
          <w:rFonts w:ascii="Arial" w:hAnsi="Arial" w:cs="Arial"/>
          <w:b/>
          <w:lang w:val="pt-BR"/>
        </w:rPr>
        <w:t>:</w:t>
      </w:r>
      <w:r>
        <w:rPr>
          <w:rFonts w:ascii="Arial" w:hAnsi="Arial" w:cs="Arial"/>
          <w:lang w:val="pt-BR"/>
        </w:rPr>
        <w:t>_________________________</w:t>
      </w:r>
      <w:r w:rsidRPr="00531858">
        <w:rPr>
          <w:rFonts w:ascii="Arial" w:hAnsi="Arial" w:cs="Arial"/>
          <w:lang w:val="pt-BR"/>
        </w:rPr>
        <w:t>_</w:t>
      </w:r>
      <w:r>
        <w:rPr>
          <w:rFonts w:ascii="Arial" w:hAnsi="Arial" w:cs="Arial"/>
          <w:lang w:val="pt-BR"/>
        </w:rPr>
        <w:t>__</w:t>
      </w:r>
      <w:r w:rsidRPr="00531858">
        <w:rPr>
          <w:rFonts w:ascii="Arial" w:hAnsi="Arial" w:cs="Arial"/>
          <w:lang w:val="pt-BR"/>
        </w:rPr>
        <w:t xml:space="preserve">___, </w:t>
      </w:r>
      <w:r w:rsidRPr="00F00642">
        <w:rPr>
          <w:rFonts w:ascii="Arial" w:hAnsi="Arial" w:cs="Arial"/>
          <w:b/>
          <w:lang w:val="pt-BR"/>
        </w:rPr>
        <w:t>CPF</w:t>
      </w:r>
      <w:r w:rsidRPr="00531858">
        <w:rPr>
          <w:rFonts w:ascii="Arial" w:hAnsi="Arial" w:cs="Arial"/>
          <w:b/>
          <w:lang w:val="pt-BR"/>
        </w:rPr>
        <w:t>: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>______________</w:t>
      </w:r>
      <w:r w:rsidRPr="00531858">
        <w:rPr>
          <w:rFonts w:ascii="Arial" w:hAnsi="Arial" w:cs="Arial"/>
          <w:lang w:val="pt-BR"/>
        </w:rPr>
        <w:t>__</w:t>
      </w:r>
      <w:r>
        <w:rPr>
          <w:rFonts w:ascii="Arial" w:hAnsi="Arial" w:cs="Arial"/>
          <w:lang w:val="pt-BR"/>
        </w:rPr>
        <w:t>____</w:t>
      </w:r>
      <w:r w:rsidRPr="00531858">
        <w:rPr>
          <w:rFonts w:ascii="Arial" w:hAnsi="Arial" w:cs="Arial"/>
          <w:lang w:val="pt-BR"/>
        </w:rPr>
        <w:t>____</w:t>
      </w:r>
      <w:r>
        <w:rPr>
          <w:rFonts w:ascii="Arial" w:hAnsi="Arial" w:cs="Arial"/>
          <w:lang w:val="pt-BR"/>
        </w:rPr>
        <w:t xml:space="preserve">____, </w:t>
      </w:r>
      <w:r w:rsidRPr="00531858">
        <w:rPr>
          <w:rFonts w:ascii="Arial" w:hAnsi="Arial" w:cs="Arial"/>
          <w:b/>
          <w:lang w:val="pt-BR"/>
        </w:rPr>
        <w:t>residente e domiciliado(a) em</w:t>
      </w:r>
      <w:r w:rsidRPr="00531858">
        <w:rPr>
          <w:rFonts w:ascii="Arial" w:hAnsi="Arial" w:cs="Arial"/>
          <w:lang w:val="pt-BR"/>
        </w:rPr>
        <w:t xml:space="preserve"> _____________________________</w:t>
      </w:r>
      <w:r>
        <w:rPr>
          <w:rFonts w:ascii="Arial" w:hAnsi="Arial" w:cs="Arial"/>
          <w:lang w:val="pt-BR"/>
        </w:rPr>
        <w:t>_</w:t>
      </w:r>
      <w:r w:rsidRPr="00531858">
        <w:rPr>
          <w:rFonts w:ascii="Arial" w:hAnsi="Arial" w:cs="Arial"/>
          <w:lang w:val="pt-BR"/>
        </w:rPr>
        <w:t>______________</w:t>
      </w:r>
      <w:r>
        <w:rPr>
          <w:rFonts w:ascii="Arial" w:hAnsi="Arial" w:cs="Arial"/>
          <w:lang w:val="pt-BR"/>
        </w:rPr>
        <w:t>_____</w:t>
      </w:r>
      <w:r w:rsidRPr="00531858">
        <w:rPr>
          <w:rFonts w:ascii="Arial" w:hAnsi="Arial" w:cs="Arial"/>
          <w:lang w:val="pt-BR"/>
        </w:rPr>
        <w:t xml:space="preserve">____________________, </w:t>
      </w:r>
      <w:r w:rsidR="00BA1DFF">
        <w:rPr>
          <w:rFonts w:ascii="Arial" w:hAnsi="Arial" w:cs="Arial"/>
          <w:lang w:val="pt-BR"/>
        </w:rPr>
        <w:t xml:space="preserve">na qualidade de credor, </w:t>
      </w:r>
      <w:r w:rsidR="00531858" w:rsidRPr="00531858">
        <w:rPr>
          <w:rFonts w:ascii="Arial" w:hAnsi="Arial" w:cs="Arial"/>
          <w:lang w:val="pt-BR"/>
        </w:rPr>
        <w:t xml:space="preserve">vem, </w:t>
      </w:r>
      <w:r w:rsidR="00FF17B6" w:rsidRPr="00531858">
        <w:rPr>
          <w:rFonts w:ascii="Arial" w:hAnsi="Arial" w:cs="Arial"/>
          <w:lang w:val="pt-BR"/>
        </w:rPr>
        <w:t>com fundamento</w:t>
      </w:r>
      <w:r w:rsidR="003B1EE0">
        <w:rPr>
          <w:rFonts w:ascii="Arial" w:hAnsi="Arial" w:cs="Arial"/>
          <w:lang w:val="pt-BR"/>
        </w:rPr>
        <w:t xml:space="preserve"> </w:t>
      </w:r>
      <w:r w:rsidR="00220ADB">
        <w:rPr>
          <w:rFonts w:ascii="Arial" w:hAnsi="Arial" w:cs="Arial"/>
          <w:lang w:val="pt-BR"/>
        </w:rPr>
        <w:t>na Lei Federal 9.492/1997 (Lei do Protesto) e demais atos normativos atinente</w:t>
      </w:r>
      <w:r w:rsidR="00C30980">
        <w:rPr>
          <w:rFonts w:ascii="Arial" w:hAnsi="Arial" w:cs="Arial"/>
          <w:lang w:val="pt-BR"/>
        </w:rPr>
        <w:t>s</w:t>
      </w:r>
      <w:r w:rsidR="00220ADB">
        <w:rPr>
          <w:rFonts w:ascii="Arial" w:hAnsi="Arial" w:cs="Arial"/>
          <w:lang w:val="pt-BR"/>
        </w:rPr>
        <w:t xml:space="preserve"> à espécie, </w:t>
      </w:r>
      <w:r w:rsidR="003412F1">
        <w:rPr>
          <w:rFonts w:ascii="Arial" w:hAnsi="Arial" w:cs="Arial"/>
          <w:lang w:val="pt-BR"/>
        </w:rPr>
        <w:t xml:space="preserve">requerer a V.Sa. </w:t>
      </w:r>
      <w:r w:rsidR="00CE7CE3">
        <w:rPr>
          <w:rFonts w:ascii="Arial" w:hAnsi="Arial" w:cs="Arial"/>
          <w:lang w:val="pt-BR"/>
        </w:rPr>
        <w:t>a distribuição e apresentação a</w:t>
      </w:r>
      <w:r w:rsidR="006B7707">
        <w:rPr>
          <w:rFonts w:ascii="Arial" w:hAnsi="Arial" w:cs="Arial"/>
          <w:lang w:val="pt-BR"/>
        </w:rPr>
        <w:t xml:space="preserve"> protesto</w:t>
      </w:r>
      <w:r w:rsidR="002D79FF">
        <w:rPr>
          <w:rFonts w:ascii="Arial" w:hAnsi="Arial" w:cs="Arial"/>
          <w:lang w:val="pt-BR"/>
        </w:rPr>
        <w:t xml:space="preserve"> </w:t>
      </w:r>
      <w:r w:rsidR="00220ADB">
        <w:rPr>
          <w:rFonts w:ascii="Arial" w:hAnsi="Arial" w:cs="Arial"/>
          <w:lang w:val="pt-BR"/>
        </w:rPr>
        <w:t>do</w:t>
      </w:r>
      <w:r w:rsidR="00DC5B79">
        <w:rPr>
          <w:rFonts w:ascii="Arial" w:hAnsi="Arial" w:cs="Arial"/>
          <w:lang w:val="pt-BR"/>
        </w:rPr>
        <w:t>(s)</w:t>
      </w:r>
      <w:r w:rsidR="00220ADB">
        <w:rPr>
          <w:rFonts w:ascii="Arial" w:hAnsi="Arial" w:cs="Arial"/>
          <w:lang w:val="pt-BR"/>
        </w:rPr>
        <w:t xml:space="preserve"> seguinte</w:t>
      </w:r>
      <w:r w:rsidR="00DC5B79">
        <w:rPr>
          <w:rFonts w:ascii="Arial" w:hAnsi="Arial" w:cs="Arial"/>
          <w:lang w:val="pt-BR"/>
        </w:rPr>
        <w:t>(s)</w:t>
      </w:r>
      <w:r w:rsidR="00220ADB">
        <w:rPr>
          <w:rFonts w:ascii="Arial" w:hAnsi="Arial" w:cs="Arial"/>
          <w:lang w:val="pt-BR"/>
        </w:rPr>
        <w:t xml:space="preserve"> título</w:t>
      </w:r>
      <w:r w:rsidR="00DC5B79">
        <w:rPr>
          <w:rFonts w:ascii="Arial" w:hAnsi="Arial" w:cs="Arial"/>
          <w:lang w:val="pt-BR"/>
        </w:rPr>
        <w:t>(s)</w:t>
      </w:r>
      <w:r w:rsidR="00CE7CE3">
        <w:rPr>
          <w:rFonts w:ascii="Arial" w:hAnsi="Arial" w:cs="Arial"/>
          <w:lang w:val="pt-BR"/>
        </w:rPr>
        <w:t>:</w:t>
      </w:r>
    </w:p>
    <w:p w14:paraId="28212F27" w14:textId="77777777" w:rsidR="006B7707" w:rsidRDefault="006B7707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</w:p>
    <w:p w14:paraId="1C1AA70A" w14:textId="77777777" w:rsidR="00220ADB" w:rsidRPr="006C3F68" w:rsidRDefault="00220ADB" w:rsidP="00220ADB">
      <w:pPr>
        <w:tabs>
          <w:tab w:val="left" w:pos="2340"/>
        </w:tabs>
        <w:spacing w:line="360" w:lineRule="auto"/>
        <w:jc w:val="both"/>
        <w:rPr>
          <w:rFonts w:ascii="Arial" w:hAnsi="Arial" w:cs="Arial"/>
          <w:i/>
          <w:sz w:val="20"/>
          <w:szCs w:val="20"/>
          <w:lang w:val="pt-BR"/>
        </w:rPr>
      </w:pPr>
      <w:r w:rsidRPr="006C3F68">
        <w:rPr>
          <w:rFonts w:ascii="Arial" w:hAnsi="Arial" w:cs="Arial"/>
          <w:i/>
          <w:sz w:val="20"/>
          <w:szCs w:val="20"/>
          <w:lang w:val="pt-BR"/>
        </w:rPr>
        <w:t>[Obs.: Copie e cole a tabela se se tratar de mais de um título]</w:t>
      </w:r>
    </w:p>
    <w:p w14:paraId="4586E321" w14:textId="77777777" w:rsidR="00220ADB" w:rsidRDefault="00220AD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</w:p>
    <w:tbl>
      <w:tblPr>
        <w:tblStyle w:val="Tabelacomgrade"/>
        <w:tblW w:w="6804" w:type="dxa"/>
        <w:tblInd w:w="1413" w:type="dxa"/>
        <w:tblLook w:val="04A0" w:firstRow="1" w:lastRow="0" w:firstColumn="1" w:lastColumn="0" w:noHBand="0" w:noVBand="1"/>
      </w:tblPr>
      <w:tblGrid>
        <w:gridCol w:w="2331"/>
        <w:gridCol w:w="4473"/>
      </w:tblGrid>
      <w:tr w:rsidR="002D79FF" w:rsidRPr="00E474EB" w14:paraId="54654547" w14:textId="77777777" w:rsidTr="00FD34B8">
        <w:tc>
          <w:tcPr>
            <w:tcW w:w="2331" w:type="dxa"/>
          </w:tcPr>
          <w:p w14:paraId="62C4412D" w14:textId="77777777" w:rsidR="002D79FF" w:rsidRDefault="002D79FF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Espécie</w:t>
            </w:r>
            <w:r w:rsidR="00C967D8"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</w:p>
          <w:p w14:paraId="1E055389" w14:textId="77777777" w:rsidR="00C967D8" w:rsidRP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t-BR"/>
              </w:rPr>
              <w:t>Exemplos: cheque, nota promissória, duplicata, contrato, encargos condominiais etc.</w:t>
            </w:r>
          </w:p>
        </w:tc>
        <w:tc>
          <w:tcPr>
            <w:tcW w:w="4473" w:type="dxa"/>
          </w:tcPr>
          <w:p w14:paraId="4D626FBB" w14:textId="77777777" w:rsidR="002D79FF" w:rsidRPr="0063170F" w:rsidRDefault="002D79FF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5BA54B8D" w14:textId="77777777" w:rsidTr="00FD34B8">
        <w:tc>
          <w:tcPr>
            <w:tcW w:w="2331" w:type="dxa"/>
          </w:tcPr>
          <w:p w14:paraId="4C1FA7A8" w14:textId="77777777" w:rsidR="006B7707" w:rsidRPr="00220ADB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Número</w:t>
            </w:r>
            <w:r w:rsidR="00220ADB"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  <w:r w:rsidR="00220ADB" w:rsidRPr="00220ADB">
              <w:rPr>
                <w:rFonts w:ascii="Arial" w:hAnsi="Arial" w:cs="Arial"/>
                <w:i/>
                <w:sz w:val="22"/>
                <w:szCs w:val="22"/>
                <w:lang w:val="pt-BR"/>
              </w:rPr>
              <w:t>(se houver)</w:t>
            </w:r>
          </w:p>
        </w:tc>
        <w:tc>
          <w:tcPr>
            <w:tcW w:w="4473" w:type="dxa"/>
          </w:tcPr>
          <w:p w14:paraId="756FC353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6B7707" w:rsidRPr="0063170F" w14:paraId="7B1FADC5" w14:textId="77777777" w:rsidTr="00FD34B8">
        <w:tc>
          <w:tcPr>
            <w:tcW w:w="2331" w:type="dxa"/>
          </w:tcPr>
          <w:p w14:paraId="6F503890" w14:textId="77777777" w:rsidR="006B7707" w:rsidRPr="002D79F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Nome do d</w:t>
            </w:r>
            <w:r w:rsidR="006B7707"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evedor</w:t>
            </w:r>
          </w:p>
        </w:tc>
        <w:tc>
          <w:tcPr>
            <w:tcW w:w="4473" w:type="dxa"/>
          </w:tcPr>
          <w:p w14:paraId="7396CC11" w14:textId="77777777" w:rsidR="006B7707" w:rsidRPr="0063170F" w:rsidRDefault="006B7707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D79FF" w:rsidRPr="0063170F" w14:paraId="290A25DB" w14:textId="77777777" w:rsidTr="00FD34B8">
        <w:tc>
          <w:tcPr>
            <w:tcW w:w="2331" w:type="dxa"/>
          </w:tcPr>
          <w:p w14:paraId="095A59AD" w14:textId="77777777" w:rsidR="002D79FF" w:rsidRPr="002D79F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lastRenderedPageBreak/>
              <w:t>CPF/CNPJ do devedor</w:t>
            </w:r>
          </w:p>
        </w:tc>
        <w:tc>
          <w:tcPr>
            <w:tcW w:w="4473" w:type="dxa"/>
          </w:tcPr>
          <w:p w14:paraId="6A2F061B" w14:textId="77777777" w:rsidR="002D79FF" w:rsidRPr="0063170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D79FF" w:rsidRPr="0063170F" w14:paraId="4CD950B2" w14:textId="77777777" w:rsidTr="00FD34B8">
        <w:tc>
          <w:tcPr>
            <w:tcW w:w="2331" w:type="dxa"/>
          </w:tcPr>
          <w:p w14:paraId="055B198E" w14:textId="77777777" w:rsidR="002D79FF" w:rsidRPr="002D79F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Domicílio completo do devedor</w:t>
            </w:r>
          </w:p>
        </w:tc>
        <w:tc>
          <w:tcPr>
            <w:tcW w:w="4473" w:type="dxa"/>
          </w:tcPr>
          <w:p w14:paraId="12F00BA5" w14:textId="77777777" w:rsidR="002D79F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1DFB6F1E" w14:textId="77777777" w:rsidR="008D2CA5" w:rsidRDefault="008D2CA5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51E291E3" w14:textId="77777777" w:rsidR="008D2CA5" w:rsidRDefault="008D2CA5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C038FF2" w14:textId="77777777" w:rsidR="008D2CA5" w:rsidRDefault="008D2CA5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2FB638FE" w14:textId="77777777" w:rsidR="008D2CA5" w:rsidRDefault="008D2CA5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CB52855" w14:textId="77777777" w:rsidR="008D2CA5" w:rsidRPr="0063170F" w:rsidRDefault="008D2CA5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FD34B8" w:rsidRPr="0063170F" w14:paraId="5C746038" w14:textId="77777777" w:rsidTr="00FD34B8">
        <w:tc>
          <w:tcPr>
            <w:tcW w:w="2331" w:type="dxa"/>
          </w:tcPr>
          <w:p w14:paraId="47F99468" w14:textId="77777777" w:rsidR="00FD34B8" w:rsidRPr="002D79F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Valor</w:t>
            </w:r>
          </w:p>
        </w:tc>
        <w:tc>
          <w:tcPr>
            <w:tcW w:w="4473" w:type="dxa"/>
          </w:tcPr>
          <w:p w14:paraId="4CBF2828" w14:textId="77777777" w:rsidR="00FD34B8" w:rsidRPr="0063170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FD34B8" w:rsidRPr="0063170F" w14:paraId="6B71B51F" w14:textId="77777777" w:rsidTr="00FD34B8">
        <w:tc>
          <w:tcPr>
            <w:tcW w:w="2331" w:type="dxa"/>
          </w:tcPr>
          <w:p w14:paraId="779C2E70" w14:textId="77777777" w:rsidR="00FD34B8" w:rsidRPr="002D79F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Vencimento</w:t>
            </w:r>
          </w:p>
        </w:tc>
        <w:tc>
          <w:tcPr>
            <w:tcW w:w="4473" w:type="dxa"/>
          </w:tcPr>
          <w:p w14:paraId="3DAE86AF" w14:textId="77777777" w:rsidR="00FD34B8" w:rsidRPr="0063170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D79FF" w:rsidRPr="0063170F" w14:paraId="14013129" w14:textId="77777777" w:rsidTr="00FD34B8">
        <w:tc>
          <w:tcPr>
            <w:tcW w:w="2331" w:type="dxa"/>
          </w:tcPr>
          <w:p w14:paraId="043E6665" w14:textId="77777777" w:rsidR="002D79FF" w:rsidRPr="002D79F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Local de Pagamento</w:t>
            </w:r>
          </w:p>
        </w:tc>
        <w:tc>
          <w:tcPr>
            <w:tcW w:w="4473" w:type="dxa"/>
          </w:tcPr>
          <w:p w14:paraId="68EAD52E" w14:textId="77777777" w:rsidR="002D79FF" w:rsidRPr="0063170F" w:rsidRDefault="002D79FF" w:rsidP="00391C7E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FD34B8" w:rsidRPr="0063170F" w14:paraId="3F1DA101" w14:textId="77777777" w:rsidTr="00FD34B8">
        <w:tc>
          <w:tcPr>
            <w:tcW w:w="2331" w:type="dxa"/>
          </w:tcPr>
          <w:p w14:paraId="0CC7B782" w14:textId="77777777" w:rsidR="00FD34B8" w:rsidRPr="002D79F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 w:rsidRPr="002D79FF">
              <w:rPr>
                <w:rFonts w:ascii="Arial" w:hAnsi="Arial" w:cs="Arial"/>
                <w:b/>
                <w:sz w:val="22"/>
                <w:szCs w:val="22"/>
                <w:lang w:val="pt-BR"/>
              </w:rPr>
              <w:t>Data da emissão</w:t>
            </w:r>
          </w:p>
        </w:tc>
        <w:tc>
          <w:tcPr>
            <w:tcW w:w="4473" w:type="dxa"/>
          </w:tcPr>
          <w:p w14:paraId="64D79FE3" w14:textId="77777777" w:rsidR="00FD34B8" w:rsidRPr="0063170F" w:rsidRDefault="00FD34B8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</w:tbl>
    <w:p w14:paraId="6EB67F86" w14:textId="77777777" w:rsidR="00FD34B8" w:rsidRDefault="00FD34B8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</w:p>
    <w:p w14:paraId="6A47218D" w14:textId="77777777" w:rsidR="00220ADB" w:rsidRPr="00DC5B79" w:rsidRDefault="00220AD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lang w:val="pt-BR"/>
        </w:rPr>
      </w:pPr>
      <w:r w:rsidRPr="00DC5B79">
        <w:rPr>
          <w:rFonts w:ascii="Arial" w:hAnsi="Arial" w:cs="Arial"/>
          <w:lang w:val="pt-BR"/>
        </w:rPr>
        <w:t>Em caso de pagamento, o repasse deve ser feito à seguinte conta bancária:</w:t>
      </w:r>
    </w:p>
    <w:p w14:paraId="45DF1163" w14:textId="77777777" w:rsidR="00220ADB" w:rsidRDefault="00220AD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</w:p>
    <w:tbl>
      <w:tblPr>
        <w:tblStyle w:val="Tabelacomgrade"/>
        <w:tblW w:w="6804" w:type="dxa"/>
        <w:tblInd w:w="1413" w:type="dxa"/>
        <w:tblLook w:val="04A0" w:firstRow="1" w:lastRow="0" w:firstColumn="1" w:lastColumn="0" w:noHBand="0" w:noVBand="1"/>
      </w:tblPr>
      <w:tblGrid>
        <w:gridCol w:w="2331"/>
        <w:gridCol w:w="4473"/>
      </w:tblGrid>
      <w:tr w:rsidR="00220ADB" w:rsidRPr="0063170F" w14:paraId="75467872" w14:textId="77777777" w:rsidTr="00AC230D">
        <w:tc>
          <w:tcPr>
            <w:tcW w:w="2331" w:type="dxa"/>
          </w:tcPr>
          <w:p w14:paraId="19AAE3C6" w14:textId="77777777" w:rsidR="00220ADB" w:rsidRP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Banco</w:t>
            </w:r>
          </w:p>
        </w:tc>
        <w:tc>
          <w:tcPr>
            <w:tcW w:w="4473" w:type="dxa"/>
          </w:tcPr>
          <w:p w14:paraId="4BF0F07B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20ADB" w:rsidRPr="0063170F" w14:paraId="49DED5E3" w14:textId="77777777" w:rsidTr="00AC230D">
        <w:tc>
          <w:tcPr>
            <w:tcW w:w="2331" w:type="dxa"/>
          </w:tcPr>
          <w:p w14:paraId="2B879E7C" w14:textId="77777777" w:rsidR="00220ADB" w:rsidRP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Código do Banco</w:t>
            </w:r>
          </w:p>
        </w:tc>
        <w:tc>
          <w:tcPr>
            <w:tcW w:w="4473" w:type="dxa"/>
          </w:tcPr>
          <w:p w14:paraId="0CD7B246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20ADB" w:rsidRPr="0063170F" w14:paraId="52CBC48C" w14:textId="77777777" w:rsidTr="00AC230D">
        <w:tc>
          <w:tcPr>
            <w:tcW w:w="2331" w:type="dxa"/>
          </w:tcPr>
          <w:p w14:paraId="04C0309F" w14:textId="77777777" w:rsidR="00220ADB" w:rsidRPr="002D79F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Agência</w:t>
            </w:r>
          </w:p>
        </w:tc>
        <w:tc>
          <w:tcPr>
            <w:tcW w:w="4473" w:type="dxa"/>
          </w:tcPr>
          <w:p w14:paraId="5C15FE5B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20ADB" w:rsidRPr="0063170F" w14:paraId="68FA699B" w14:textId="77777777" w:rsidTr="00AC230D">
        <w:tc>
          <w:tcPr>
            <w:tcW w:w="2331" w:type="dxa"/>
          </w:tcPr>
          <w:p w14:paraId="6E400061" w14:textId="77777777" w:rsidR="00220ADB" w:rsidRPr="002D79F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Conta</w:t>
            </w:r>
          </w:p>
        </w:tc>
        <w:tc>
          <w:tcPr>
            <w:tcW w:w="4473" w:type="dxa"/>
          </w:tcPr>
          <w:p w14:paraId="285B7B0E" w14:textId="77777777" w:rsid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588C9EA0" w14:textId="77777777" w:rsid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25AE5876" w14:textId="77777777" w:rsid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2C8475C5" w14:textId="77777777" w:rsid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0A6C44E" w14:textId="77777777" w:rsidR="00220ADB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48C5D7F3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20ADB" w:rsidRPr="0063170F" w14:paraId="18D66393" w14:textId="77777777" w:rsidTr="00AC230D">
        <w:tc>
          <w:tcPr>
            <w:tcW w:w="2331" w:type="dxa"/>
          </w:tcPr>
          <w:p w14:paraId="69B24176" w14:textId="77777777" w:rsidR="00220ADB" w:rsidRPr="002D79F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Tipo de conta</w:t>
            </w:r>
          </w:p>
        </w:tc>
        <w:tc>
          <w:tcPr>
            <w:tcW w:w="4473" w:type="dxa"/>
          </w:tcPr>
          <w:p w14:paraId="76864A1E" w14:textId="77777777" w:rsidR="00220ADB" w:rsidRPr="0063170F" w:rsidRDefault="00BF4CFD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  <w:r w:rsidRPr="00C967D8">
              <w:rPr>
                <w:rFonts w:ascii="Arial" w:hAnsi="Arial" w:cs="Arial"/>
                <w:sz w:val="40"/>
                <w:szCs w:val="40"/>
                <w:lang w:val="pt-BR"/>
              </w:rPr>
              <w:t>□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Corrente </w:t>
            </w:r>
            <w:r w:rsidRPr="00C967D8">
              <w:rPr>
                <w:rFonts w:ascii="Arial" w:hAnsi="Arial" w:cs="Arial"/>
                <w:sz w:val="40"/>
                <w:szCs w:val="40"/>
                <w:lang w:val="pt-BR"/>
              </w:rPr>
              <w:t>□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Poupança</w:t>
            </w:r>
          </w:p>
        </w:tc>
      </w:tr>
      <w:tr w:rsidR="00220ADB" w:rsidRPr="0063170F" w14:paraId="7B7DC7F2" w14:textId="77777777" w:rsidTr="00AC230D">
        <w:tc>
          <w:tcPr>
            <w:tcW w:w="2331" w:type="dxa"/>
          </w:tcPr>
          <w:p w14:paraId="73B6CFD9" w14:textId="77777777" w:rsidR="00220ADB" w:rsidRPr="002D79F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Titular da conta</w:t>
            </w:r>
          </w:p>
        </w:tc>
        <w:tc>
          <w:tcPr>
            <w:tcW w:w="4473" w:type="dxa"/>
          </w:tcPr>
          <w:p w14:paraId="4750A2AE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  <w:tr w:rsidR="00220ADB" w:rsidRPr="00E474EB" w14:paraId="5674C907" w14:textId="77777777" w:rsidTr="00AC230D">
        <w:tc>
          <w:tcPr>
            <w:tcW w:w="2331" w:type="dxa"/>
          </w:tcPr>
          <w:p w14:paraId="236C8DD8" w14:textId="77777777" w:rsidR="00220ADB" w:rsidRPr="002D79F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CPF ou CNPJ do titular da conta</w:t>
            </w:r>
          </w:p>
        </w:tc>
        <w:tc>
          <w:tcPr>
            <w:tcW w:w="4473" w:type="dxa"/>
          </w:tcPr>
          <w:p w14:paraId="168A65EC" w14:textId="77777777" w:rsidR="00220ADB" w:rsidRPr="0063170F" w:rsidRDefault="00220ADB" w:rsidP="00AC230D">
            <w:pPr>
              <w:tabs>
                <w:tab w:val="left" w:pos="234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</w:tc>
      </w:tr>
    </w:tbl>
    <w:p w14:paraId="5950F785" w14:textId="77777777" w:rsidR="00220ADB" w:rsidRDefault="00220AD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</w:p>
    <w:p w14:paraId="12348B53" w14:textId="77777777" w:rsidR="000F7452" w:rsidRDefault="000F7452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</w:p>
    <w:p w14:paraId="04D1B91C" w14:textId="77777777" w:rsidR="00220ADB" w:rsidRDefault="00220AD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</w:p>
    <w:p w14:paraId="7CB7255C" w14:textId="7B956702" w:rsidR="0063170F" w:rsidRPr="002D79FF" w:rsidRDefault="00E474EB" w:rsidP="00391C7E">
      <w:pPr>
        <w:tabs>
          <w:tab w:val="left" w:pos="2340"/>
        </w:tabs>
        <w:spacing w:line="360" w:lineRule="auto"/>
        <w:jc w:val="both"/>
        <w:rPr>
          <w:rFonts w:ascii="Arial" w:hAnsi="Arial" w:cs="Arial"/>
          <w:b/>
          <w:lang w:val="pt-BR"/>
        </w:rPr>
      </w:pPr>
      <w:r w:rsidRPr="00E474EB">
        <w:rPr>
          <w:rFonts w:ascii="Arial" w:hAnsi="Arial" w:cs="Arial"/>
          <w:b/>
          <w:lang w:val="pt-BR"/>
        </w:rPr>
        <w:lastRenderedPageBreak/>
        <w:t xml:space="preserve">Declaro, sob as penas da lei: a) serem verdadeiros os dados fornecidos e os documentos entregues (arts. 5º, parágrafo único, </w:t>
      </w:r>
      <w:r w:rsidRPr="00E474EB">
        <w:rPr>
          <w:rFonts w:ascii="Arial" w:hAnsi="Arial" w:cs="Arial"/>
          <w:b/>
          <w:i/>
          <w:iCs/>
          <w:lang w:val="pt-BR"/>
        </w:rPr>
        <w:t>in fine</w:t>
      </w:r>
      <w:r w:rsidRPr="00E474EB">
        <w:rPr>
          <w:rFonts w:ascii="Arial" w:hAnsi="Arial" w:cs="Arial"/>
          <w:b/>
          <w:lang w:val="pt-BR"/>
        </w:rPr>
        <w:t>,</w:t>
      </w:r>
      <w:r w:rsidRPr="00E474EB">
        <w:rPr>
          <w:rFonts w:ascii="Arial" w:hAnsi="Arial" w:cs="Arial"/>
          <w:b/>
          <w:bCs/>
          <w:lang w:val="pt-BR"/>
        </w:rPr>
        <w:t xml:space="preserve"> </w:t>
      </w:r>
      <w:r w:rsidRPr="00E474EB">
        <w:rPr>
          <w:rFonts w:ascii="Arial" w:hAnsi="Arial" w:cs="Arial"/>
          <w:b/>
          <w:lang w:val="pt-BR"/>
        </w:rPr>
        <w:t xml:space="preserve">14, </w:t>
      </w:r>
      <w:r w:rsidRPr="00E474EB">
        <w:rPr>
          <w:rFonts w:ascii="Arial" w:hAnsi="Arial" w:cs="Arial"/>
          <w:b/>
          <w:i/>
          <w:iCs/>
          <w:lang w:val="pt-BR"/>
        </w:rPr>
        <w:t>caput</w:t>
      </w:r>
      <w:r w:rsidRPr="00E474EB">
        <w:rPr>
          <w:rFonts w:ascii="Arial" w:hAnsi="Arial" w:cs="Arial"/>
          <w:b/>
          <w:lang w:val="pt-BR"/>
        </w:rPr>
        <w:t>, e 15, § 2º, da Lei do Protesto); b) que a dívida foi regularmente constituída e que os documentos originais ou suas cópias autenticadas, comprobatórios da causa que ensejou a apresentação para protesto, são mantidos em meu poder, comprometendo-me a exibi-los sempre que exigidos no lugar onde for determinado, especialmente se sobrevier sustação judicial do protesto [art. 335, § 1º, do Código Nacional de Normas da Corregedoria Nacional de Justiça do Conselho Nacional de Justiça – Foro Extrajudicial (CNN/CN/CNJ-Extra</w:t>
      </w:r>
      <w:r>
        <w:rPr>
          <w:rFonts w:ascii="Arial" w:hAnsi="Arial" w:cs="Arial"/>
          <w:b/>
          <w:lang w:val="pt-BR"/>
        </w:rPr>
        <w:t>)</w:t>
      </w:r>
      <w:r w:rsidRPr="00E474EB">
        <w:rPr>
          <w:rFonts w:ascii="Arial" w:hAnsi="Arial" w:cs="Arial"/>
          <w:b/>
          <w:lang w:val="pt-BR"/>
        </w:rPr>
        <w:t>]</w:t>
      </w:r>
      <w:r w:rsidR="000F7452">
        <w:rPr>
          <w:rFonts w:ascii="Arial" w:hAnsi="Arial" w:cs="Arial"/>
          <w:b/>
          <w:lang w:val="pt-BR"/>
        </w:rPr>
        <w:t>.</w:t>
      </w:r>
    </w:p>
    <w:p w14:paraId="1921317C" w14:textId="77777777" w:rsidR="00BF4CFD" w:rsidRDefault="00BF4CFD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29742DA7" w14:textId="77777777" w:rsidR="007772BE" w:rsidRDefault="007772BE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69081DB5" w14:textId="77777777" w:rsidR="00BF4CFD" w:rsidRDefault="00BF4CFD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776891E0" w14:textId="77777777" w:rsidR="0088176E" w:rsidRPr="0088176E" w:rsidRDefault="004E4597" w:rsidP="00391C7E">
      <w:pPr>
        <w:spacing w:line="360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_____________________ </w:t>
      </w:r>
      <w:r>
        <w:rPr>
          <w:rFonts w:ascii="Arial" w:hAnsi="Arial" w:cs="Arial"/>
          <w:i/>
          <w:lang w:val="pt-BR"/>
        </w:rPr>
        <w:t>(local)</w:t>
      </w:r>
      <w:r w:rsidR="0088176E" w:rsidRPr="0088176E">
        <w:rPr>
          <w:rFonts w:ascii="Arial" w:hAnsi="Arial" w:cs="Arial"/>
          <w:lang w:val="pt-BR"/>
        </w:rPr>
        <w:t>, ...... de ........................ de 20</w:t>
      </w:r>
      <w:r w:rsidR="00C30980">
        <w:rPr>
          <w:rFonts w:ascii="Arial" w:hAnsi="Arial" w:cs="Arial"/>
          <w:lang w:val="pt-BR"/>
        </w:rPr>
        <w:t>2</w:t>
      </w:r>
      <w:r w:rsidR="0088176E" w:rsidRPr="0088176E">
        <w:rPr>
          <w:rFonts w:ascii="Arial" w:hAnsi="Arial" w:cs="Arial"/>
          <w:lang w:val="pt-BR"/>
        </w:rPr>
        <w:t>....</w:t>
      </w:r>
    </w:p>
    <w:p w14:paraId="01B13883" w14:textId="77777777" w:rsidR="000D2F9D" w:rsidRDefault="000D2F9D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06D1B011" w14:textId="77777777" w:rsidR="007772BE" w:rsidRDefault="007772BE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355C31AE" w14:textId="77777777" w:rsidR="00093129" w:rsidRDefault="00093129" w:rsidP="00391C7E">
      <w:pPr>
        <w:spacing w:line="360" w:lineRule="auto"/>
        <w:jc w:val="both"/>
        <w:rPr>
          <w:rFonts w:ascii="Arial" w:hAnsi="Arial" w:cs="Arial"/>
          <w:lang w:val="pt-BR"/>
        </w:rPr>
      </w:pPr>
    </w:p>
    <w:p w14:paraId="2CEA9ED8" w14:textId="77777777" w:rsidR="00187F8F" w:rsidRDefault="0088176E" w:rsidP="00391C7E">
      <w:pPr>
        <w:spacing w:line="360" w:lineRule="auto"/>
        <w:jc w:val="both"/>
        <w:rPr>
          <w:rFonts w:ascii="Arial" w:hAnsi="Arial" w:cs="Arial"/>
          <w:lang w:val="pt-BR"/>
        </w:rPr>
      </w:pPr>
      <w:r w:rsidRPr="0088176E">
        <w:rPr>
          <w:rFonts w:ascii="Arial" w:hAnsi="Arial" w:cs="Arial"/>
          <w:lang w:val="pt-BR"/>
        </w:rPr>
        <w:t>_________________________________</w:t>
      </w:r>
    </w:p>
    <w:p w14:paraId="3FDC895E" w14:textId="77777777" w:rsidR="00DC5B79" w:rsidRDefault="00BF0D3E" w:rsidP="006B7707">
      <w:pPr>
        <w:spacing w:line="360" w:lineRule="auto"/>
        <w:jc w:val="both"/>
        <w:rPr>
          <w:rFonts w:ascii="Arial" w:hAnsi="Arial" w:cs="Arial"/>
          <w:u w:val="single"/>
          <w:lang w:val="pt-BR"/>
        </w:rPr>
      </w:pPr>
      <w:r>
        <w:rPr>
          <w:rFonts w:ascii="Arial" w:hAnsi="Arial" w:cs="Arial"/>
          <w:i/>
          <w:lang w:val="pt-BR"/>
        </w:rPr>
        <w:t>(assinatura)</w:t>
      </w:r>
    </w:p>
    <w:p w14:paraId="0A8EA285" w14:textId="77777777" w:rsidR="00DC5B79" w:rsidRDefault="00DC5B79" w:rsidP="006B7707">
      <w:pPr>
        <w:spacing w:line="360" w:lineRule="auto"/>
        <w:jc w:val="both"/>
        <w:rPr>
          <w:rFonts w:ascii="Arial" w:hAnsi="Arial" w:cs="Arial"/>
          <w:u w:val="single"/>
          <w:lang w:val="pt-BR"/>
        </w:rPr>
      </w:pPr>
    </w:p>
    <w:p w14:paraId="1CFD8F80" w14:textId="77777777" w:rsidR="00DC5B79" w:rsidRDefault="00DC5B79" w:rsidP="006B7707">
      <w:pPr>
        <w:spacing w:line="360" w:lineRule="auto"/>
        <w:jc w:val="both"/>
        <w:rPr>
          <w:rFonts w:ascii="Arial" w:hAnsi="Arial" w:cs="Arial"/>
          <w:u w:val="single"/>
          <w:lang w:val="pt-BR"/>
        </w:rPr>
      </w:pPr>
    </w:p>
    <w:p w14:paraId="4676EA68" w14:textId="77777777" w:rsidR="00DC5B79" w:rsidRDefault="00DC5B79" w:rsidP="006B7707">
      <w:pPr>
        <w:spacing w:line="360" w:lineRule="auto"/>
        <w:jc w:val="both"/>
        <w:rPr>
          <w:rFonts w:ascii="Arial" w:hAnsi="Arial" w:cs="Arial"/>
          <w:u w:val="single"/>
          <w:lang w:val="pt-BR"/>
        </w:rPr>
      </w:pPr>
    </w:p>
    <w:p w14:paraId="5B0B6781" w14:textId="77777777" w:rsidR="00220ADB" w:rsidRDefault="006B7707" w:rsidP="006B7707">
      <w:pPr>
        <w:spacing w:line="360" w:lineRule="auto"/>
        <w:jc w:val="both"/>
        <w:rPr>
          <w:rFonts w:ascii="Arial" w:hAnsi="Arial" w:cs="Arial"/>
          <w:u w:val="single"/>
          <w:lang w:val="pt-BR"/>
        </w:rPr>
      </w:pPr>
      <w:r w:rsidRPr="005C54F0">
        <w:rPr>
          <w:rFonts w:ascii="Arial" w:hAnsi="Arial" w:cs="Arial"/>
          <w:u w:val="single"/>
          <w:lang w:val="pt-BR"/>
        </w:rPr>
        <w:t>Documento</w:t>
      </w:r>
      <w:r w:rsidR="002D79FF">
        <w:rPr>
          <w:rFonts w:ascii="Arial" w:hAnsi="Arial" w:cs="Arial"/>
          <w:u w:val="single"/>
          <w:lang w:val="pt-BR"/>
        </w:rPr>
        <w:t>s</w:t>
      </w:r>
      <w:r w:rsidRPr="005C54F0">
        <w:rPr>
          <w:rFonts w:ascii="Arial" w:hAnsi="Arial" w:cs="Arial"/>
          <w:u w:val="single"/>
          <w:lang w:val="pt-BR"/>
        </w:rPr>
        <w:t xml:space="preserve"> anexo</w:t>
      </w:r>
      <w:r w:rsidR="002D79FF">
        <w:rPr>
          <w:rFonts w:ascii="Arial" w:hAnsi="Arial" w:cs="Arial"/>
          <w:u w:val="single"/>
          <w:lang w:val="pt-BR"/>
        </w:rPr>
        <w:t>s</w:t>
      </w:r>
      <w:r w:rsidRPr="005C54F0">
        <w:rPr>
          <w:rFonts w:ascii="Arial" w:hAnsi="Arial" w:cs="Arial"/>
          <w:u w:val="single"/>
          <w:lang w:val="pt-BR"/>
        </w:rPr>
        <w:t>:</w:t>
      </w:r>
    </w:p>
    <w:p w14:paraId="5F8EA3E4" w14:textId="77777777" w:rsidR="00220ADB" w:rsidRPr="00220ADB" w:rsidRDefault="006B7707" w:rsidP="00220ADB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 w:rsidRPr="005C54F0">
        <w:rPr>
          <w:rFonts w:ascii="Arial" w:hAnsi="Arial" w:cs="Arial"/>
          <w:lang w:val="pt-BR"/>
        </w:rPr>
        <w:t xml:space="preserve"> </w:t>
      </w:r>
      <w:r w:rsidR="00220ADB">
        <w:rPr>
          <w:rFonts w:ascii="Arial" w:hAnsi="Arial" w:cs="Arial"/>
          <w:i/>
          <w:sz w:val="23"/>
          <w:szCs w:val="23"/>
          <w:lang w:val="pt-BR"/>
        </w:rPr>
        <w:t>RG da pessoa que assina (documento obrigatório em qualquer caso);</w:t>
      </w:r>
    </w:p>
    <w:p w14:paraId="7E324E78" w14:textId="77777777" w:rsidR="00220ADB" w:rsidRPr="000D2F9D" w:rsidRDefault="00220ADB" w:rsidP="00220ADB">
      <w:pPr>
        <w:pStyle w:val="PargrafodaLista"/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</w:p>
    <w:p w14:paraId="6AF96054" w14:textId="77777777" w:rsidR="0063170F" w:rsidRPr="005C54F0" w:rsidRDefault="0063170F" w:rsidP="006B7707">
      <w:pPr>
        <w:spacing w:line="360" w:lineRule="auto"/>
        <w:jc w:val="both"/>
        <w:rPr>
          <w:rFonts w:ascii="Arial" w:hAnsi="Arial" w:cs="Arial"/>
          <w:lang w:val="pt-BR"/>
        </w:rPr>
      </w:pPr>
    </w:p>
    <w:p w14:paraId="7BF177C3" w14:textId="77777777" w:rsidR="00F62586" w:rsidRPr="006904E6" w:rsidRDefault="002E02FB" w:rsidP="002E02FB">
      <w:pPr>
        <w:spacing w:line="360" w:lineRule="auto"/>
        <w:jc w:val="both"/>
        <w:rPr>
          <w:rFonts w:ascii="Arial" w:hAnsi="Arial" w:cs="Arial"/>
          <w:i/>
          <w:sz w:val="23"/>
          <w:szCs w:val="23"/>
          <w:u w:val="single"/>
          <w:lang w:val="pt-BR"/>
        </w:rPr>
      </w:pPr>
      <w:r w:rsidRPr="006904E6">
        <w:rPr>
          <w:rFonts w:ascii="Arial" w:hAnsi="Arial" w:cs="Arial"/>
          <w:i/>
          <w:sz w:val="23"/>
          <w:szCs w:val="23"/>
          <w:u w:val="single"/>
          <w:lang w:val="pt-BR"/>
        </w:rPr>
        <w:t>Obs.:</w:t>
      </w:r>
    </w:p>
    <w:p w14:paraId="798C80C7" w14:textId="77777777" w:rsidR="00B80FA9" w:rsidRPr="00B80FA9" w:rsidRDefault="002E02FB" w:rsidP="00B80FA9">
      <w:pPr>
        <w:pStyle w:val="PargrafodaLista"/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 w:rsidRPr="006904E6">
        <w:rPr>
          <w:rFonts w:ascii="Arial" w:hAnsi="Arial" w:cs="Arial"/>
          <w:i/>
          <w:sz w:val="23"/>
          <w:szCs w:val="23"/>
          <w:lang w:val="pt-BR"/>
        </w:rPr>
        <w:t>A pessoa que firma este requerimento deve firmar todas as páginas. Não pode haver espaços em branco ou rasuras.</w:t>
      </w:r>
    </w:p>
    <w:p w14:paraId="1E3545C3" w14:textId="77777777" w:rsidR="003C3C91" w:rsidRPr="00B80FA9" w:rsidRDefault="00F62586" w:rsidP="00B80FA9">
      <w:pPr>
        <w:pStyle w:val="PargrafodaLista"/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  <w:i/>
          <w:lang w:val="pt-BR"/>
        </w:rPr>
      </w:pPr>
      <w:r w:rsidRPr="00B80FA9">
        <w:rPr>
          <w:rFonts w:ascii="Arial" w:hAnsi="Arial" w:cs="Arial"/>
          <w:i/>
          <w:sz w:val="23"/>
          <w:szCs w:val="23"/>
          <w:lang w:val="pt-BR"/>
        </w:rPr>
        <w:t>Regras</w:t>
      </w:r>
      <w:r w:rsidR="00DD2D97" w:rsidRPr="00B80FA9">
        <w:rPr>
          <w:rFonts w:ascii="Arial" w:hAnsi="Arial" w:cs="Arial"/>
          <w:i/>
          <w:sz w:val="23"/>
          <w:szCs w:val="23"/>
          <w:lang w:val="pt-BR"/>
        </w:rPr>
        <w:t xml:space="preserve"> </w:t>
      </w:r>
      <w:r w:rsidR="00DD2D97" w:rsidRPr="00B80FA9">
        <w:rPr>
          <w:rFonts w:ascii="Arial" w:hAnsi="Arial" w:cs="Arial"/>
          <w:i/>
          <w:sz w:val="23"/>
          <w:szCs w:val="23"/>
          <w:u w:val="single"/>
          <w:lang w:val="pt-BR"/>
        </w:rPr>
        <w:t>gerais</w:t>
      </w:r>
      <w:r w:rsidRPr="00B80FA9">
        <w:rPr>
          <w:rFonts w:ascii="Arial" w:hAnsi="Arial" w:cs="Arial"/>
          <w:i/>
          <w:sz w:val="23"/>
          <w:szCs w:val="23"/>
          <w:lang w:val="pt-BR"/>
        </w:rPr>
        <w:t xml:space="preserve"> </w:t>
      </w:r>
      <w:r w:rsidR="00A72B1B" w:rsidRPr="00B80FA9">
        <w:rPr>
          <w:rFonts w:ascii="Arial" w:hAnsi="Arial" w:cs="Arial"/>
          <w:i/>
          <w:sz w:val="23"/>
          <w:szCs w:val="23"/>
          <w:lang w:val="pt-BR"/>
        </w:rPr>
        <w:t xml:space="preserve">quanto </w:t>
      </w:r>
      <w:r w:rsidR="00DD2D97" w:rsidRPr="00B80FA9">
        <w:rPr>
          <w:rFonts w:ascii="Arial" w:hAnsi="Arial" w:cs="Arial"/>
          <w:i/>
          <w:sz w:val="23"/>
          <w:szCs w:val="23"/>
          <w:lang w:val="pt-BR"/>
        </w:rPr>
        <w:t>à assinatura no requerimento</w:t>
      </w:r>
      <w:r w:rsidR="00A72B1B" w:rsidRPr="00B80FA9">
        <w:rPr>
          <w:rFonts w:ascii="Arial" w:hAnsi="Arial" w:cs="Arial"/>
          <w:i/>
          <w:sz w:val="23"/>
          <w:szCs w:val="23"/>
          <w:lang w:val="pt-BR"/>
        </w:rPr>
        <w:t xml:space="preserve">: </w:t>
      </w:r>
      <w:r w:rsidRPr="00B80FA9">
        <w:rPr>
          <w:rFonts w:ascii="Arial" w:hAnsi="Arial" w:cs="Arial"/>
          <w:b/>
          <w:i/>
          <w:sz w:val="23"/>
          <w:szCs w:val="23"/>
          <w:lang w:val="pt-BR"/>
        </w:rPr>
        <w:t>a)</w:t>
      </w:r>
      <w:r w:rsidRPr="00B80FA9">
        <w:rPr>
          <w:rFonts w:ascii="Arial" w:hAnsi="Arial" w:cs="Arial"/>
          <w:i/>
          <w:sz w:val="23"/>
          <w:szCs w:val="23"/>
          <w:lang w:val="pt-BR"/>
        </w:rPr>
        <w:t xml:space="preserve"> assinatura </w:t>
      </w:r>
      <w:r w:rsidR="003412F1" w:rsidRPr="00B80FA9">
        <w:rPr>
          <w:rFonts w:ascii="Arial" w:hAnsi="Arial" w:cs="Arial"/>
          <w:i/>
          <w:sz w:val="23"/>
          <w:szCs w:val="23"/>
          <w:lang w:val="pt-BR"/>
        </w:rPr>
        <w:t xml:space="preserve">física; </w:t>
      </w:r>
      <w:r w:rsidR="003412F1" w:rsidRPr="00B80FA9">
        <w:rPr>
          <w:rFonts w:ascii="Arial" w:hAnsi="Arial" w:cs="Arial"/>
          <w:b/>
          <w:i/>
          <w:sz w:val="23"/>
          <w:szCs w:val="23"/>
          <w:lang w:val="pt-BR"/>
        </w:rPr>
        <w:t>c)</w:t>
      </w:r>
      <w:r w:rsidR="003412F1" w:rsidRPr="00B80FA9">
        <w:rPr>
          <w:rFonts w:ascii="Arial" w:hAnsi="Arial" w:cs="Arial"/>
          <w:i/>
          <w:sz w:val="23"/>
          <w:szCs w:val="23"/>
          <w:lang w:val="pt-BR"/>
        </w:rPr>
        <w:t xml:space="preserve"> assinatura </w:t>
      </w:r>
      <w:r w:rsidR="007772BE">
        <w:rPr>
          <w:rFonts w:ascii="Arial" w:hAnsi="Arial" w:cs="Arial"/>
          <w:i/>
          <w:sz w:val="23"/>
          <w:szCs w:val="23"/>
          <w:lang w:val="pt-BR"/>
        </w:rPr>
        <w:t>digital com certificado digital ICP-Brasil</w:t>
      </w:r>
      <w:r w:rsidR="003412F1" w:rsidRPr="00B80FA9">
        <w:rPr>
          <w:rFonts w:ascii="Arial" w:hAnsi="Arial" w:cs="Arial"/>
          <w:i/>
          <w:sz w:val="23"/>
          <w:szCs w:val="23"/>
          <w:lang w:val="pt-BR"/>
        </w:rPr>
        <w:t xml:space="preserve"> (arquivo a ser enviado par</w:t>
      </w:r>
      <w:r w:rsidR="00B80FA9" w:rsidRPr="00B80FA9">
        <w:rPr>
          <w:rFonts w:ascii="Arial" w:hAnsi="Arial" w:cs="Arial"/>
          <w:i/>
          <w:sz w:val="23"/>
          <w:szCs w:val="23"/>
          <w:lang w:val="pt-BR"/>
        </w:rPr>
        <w:t xml:space="preserve">a </w:t>
      </w:r>
      <w:hyperlink r:id="rId8" w:history="1">
        <w:r w:rsidR="003F0717" w:rsidRPr="00E97746">
          <w:rPr>
            <w:rStyle w:val="Hyperlink"/>
            <w:rFonts w:ascii="Arial" w:hAnsi="Arial" w:cs="Arial"/>
            <w:i/>
            <w:sz w:val="23"/>
            <w:szCs w:val="23"/>
            <w:lang w:val="pt-BR"/>
          </w:rPr>
          <w:t>protestomaringa@gmail.com</w:t>
        </w:r>
      </w:hyperlink>
      <w:r w:rsidR="00EC39CA" w:rsidRPr="00B80FA9">
        <w:rPr>
          <w:rFonts w:ascii="Arial" w:hAnsi="Arial" w:cs="Arial"/>
          <w:i/>
          <w:sz w:val="23"/>
          <w:szCs w:val="23"/>
          <w:lang w:val="pt-BR"/>
        </w:rPr>
        <w:t>)</w:t>
      </w:r>
      <w:r w:rsidR="00A817A0" w:rsidRPr="00B80FA9">
        <w:rPr>
          <w:rFonts w:ascii="Arial" w:hAnsi="Arial" w:cs="Arial"/>
          <w:i/>
          <w:sz w:val="23"/>
          <w:szCs w:val="23"/>
          <w:lang w:val="pt-BR"/>
        </w:rPr>
        <w:t>.</w:t>
      </w:r>
    </w:p>
    <w:sectPr w:rsidR="003C3C91" w:rsidRPr="00B80FA9" w:rsidSect="00A72B1B">
      <w:footerReference w:type="default" r:id="rId9"/>
      <w:footnotePr>
        <w:pos w:val="beneathText"/>
      </w:footnotePr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83EFB" w14:textId="77777777" w:rsidR="00661A3E" w:rsidRDefault="00661A3E" w:rsidP="002E02FB">
      <w:r>
        <w:separator/>
      </w:r>
    </w:p>
  </w:endnote>
  <w:endnote w:type="continuationSeparator" w:id="0">
    <w:p w14:paraId="630A10C2" w14:textId="77777777" w:rsidR="00661A3E" w:rsidRDefault="00661A3E" w:rsidP="002E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5545172"/>
      <w:docPartObj>
        <w:docPartGallery w:val="Page Numbers (Bottom of Page)"/>
        <w:docPartUnique/>
      </w:docPartObj>
    </w:sdtPr>
    <w:sdtContent>
      <w:p w14:paraId="3DFB765C" w14:textId="77777777" w:rsidR="00AC230D" w:rsidRDefault="00AC230D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FA9" w:rsidRPr="00B80FA9">
          <w:rPr>
            <w:noProof/>
            <w:lang w:val="pt-BR"/>
          </w:rPr>
          <w:t>4</w:t>
        </w:r>
        <w:r>
          <w:fldChar w:fldCharType="end"/>
        </w:r>
      </w:p>
    </w:sdtContent>
  </w:sdt>
  <w:p w14:paraId="72F88E12" w14:textId="77777777" w:rsidR="00AC230D" w:rsidRDefault="00AC23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53BAD" w14:textId="77777777" w:rsidR="00661A3E" w:rsidRDefault="00661A3E" w:rsidP="002E02FB">
      <w:r>
        <w:separator/>
      </w:r>
    </w:p>
  </w:footnote>
  <w:footnote w:type="continuationSeparator" w:id="0">
    <w:p w14:paraId="2CEFC18B" w14:textId="77777777" w:rsidR="00661A3E" w:rsidRDefault="00661A3E" w:rsidP="002E0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A0B86"/>
    <w:multiLevelType w:val="hybridMultilevel"/>
    <w:tmpl w:val="B7829E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614"/>
    <w:multiLevelType w:val="hybridMultilevel"/>
    <w:tmpl w:val="15C0BF4C"/>
    <w:lvl w:ilvl="0" w:tplc="47307782">
      <w:start w:val="1"/>
      <w:numFmt w:val="decimal"/>
      <w:lvlText w:val="%1."/>
      <w:lvlJc w:val="left"/>
      <w:pPr>
        <w:ind w:left="27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76D2A22"/>
    <w:multiLevelType w:val="hybridMultilevel"/>
    <w:tmpl w:val="734A4E4A"/>
    <w:lvl w:ilvl="0" w:tplc="C71862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D1052"/>
    <w:multiLevelType w:val="hybridMultilevel"/>
    <w:tmpl w:val="3710D5E8"/>
    <w:lvl w:ilvl="0" w:tplc="C7360ACA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AF922A9"/>
    <w:multiLevelType w:val="hybridMultilevel"/>
    <w:tmpl w:val="3710D5E8"/>
    <w:lvl w:ilvl="0" w:tplc="C7360ACA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2092850677">
    <w:abstractNumId w:val="0"/>
  </w:num>
  <w:num w:numId="2" w16cid:durableId="1516306501">
    <w:abstractNumId w:val="2"/>
  </w:num>
  <w:num w:numId="3" w16cid:durableId="1161698611">
    <w:abstractNumId w:val="1"/>
  </w:num>
  <w:num w:numId="4" w16cid:durableId="1225600438">
    <w:abstractNumId w:val="3"/>
  </w:num>
  <w:num w:numId="5" w16cid:durableId="1659575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903"/>
    <w:rsid w:val="0006594D"/>
    <w:rsid w:val="00085645"/>
    <w:rsid w:val="00093129"/>
    <w:rsid w:val="000A3615"/>
    <w:rsid w:val="000C64CD"/>
    <w:rsid w:val="000D2F9D"/>
    <w:rsid w:val="000E2B09"/>
    <w:rsid w:val="000F7452"/>
    <w:rsid w:val="00122364"/>
    <w:rsid w:val="00126903"/>
    <w:rsid w:val="001352D2"/>
    <w:rsid w:val="001402FB"/>
    <w:rsid w:val="00151CE3"/>
    <w:rsid w:val="00153C30"/>
    <w:rsid w:val="00172728"/>
    <w:rsid w:val="00187F8F"/>
    <w:rsid w:val="001A4D8F"/>
    <w:rsid w:val="001D0F32"/>
    <w:rsid w:val="001E5380"/>
    <w:rsid w:val="00220ADB"/>
    <w:rsid w:val="00273EFE"/>
    <w:rsid w:val="00276B71"/>
    <w:rsid w:val="00282724"/>
    <w:rsid w:val="0028633C"/>
    <w:rsid w:val="002C6F6C"/>
    <w:rsid w:val="002D79FF"/>
    <w:rsid w:val="002E02FB"/>
    <w:rsid w:val="00305DBF"/>
    <w:rsid w:val="00313559"/>
    <w:rsid w:val="00322212"/>
    <w:rsid w:val="00326D90"/>
    <w:rsid w:val="003412F1"/>
    <w:rsid w:val="00363484"/>
    <w:rsid w:val="003668EA"/>
    <w:rsid w:val="00391C7E"/>
    <w:rsid w:val="0039479B"/>
    <w:rsid w:val="003A7B53"/>
    <w:rsid w:val="003B1EE0"/>
    <w:rsid w:val="003C3C91"/>
    <w:rsid w:val="003E3C40"/>
    <w:rsid w:val="003F0717"/>
    <w:rsid w:val="003F67AF"/>
    <w:rsid w:val="003F759E"/>
    <w:rsid w:val="004000DF"/>
    <w:rsid w:val="0042461F"/>
    <w:rsid w:val="004513F1"/>
    <w:rsid w:val="0045334C"/>
    <w:rsid w:val="00453462"/>
    <w:rsid w:val="00465787"/>
    <w:rsid w:val="004910D5"/>
    <w:rsid w:val="004B4B77"/>
    <w:rsid w:val="004E18A2"/>
    <w:rsid w:val="004E26BD"/>
    <w:rsid w:val="004E4597"/>
    <w:rsid w:val="0051135E"/>
    <w:rsid w:val="00531858"/>
    <w:rsid w:val="00534EC0"/>
    <w:rsid w:val="00561623"/>
    <w:rsid w:val="005759DB"/>
    <w:rsid w:val="005C52C5"/>
    <w:rsid w:val="005C54F0"/>
    <w:rsid w:val="005D5DF3"/>
    <w:rsid w:val="00604BBC"/>
    <w:rsid w:val="00617C7F"/>
    <w:rsid w:val="0063170F"/>
    <w:rsid w:val="00661576"/>
    <w:rsid w:val="00661A3E"/>
    <w:rsid w:val="006904E6"/>
    <w:rsid w:val="00692C6F"/>
    <w:rsid w:val="00695D0A"/>
    <w:rsid w:val="006B7707"/>
    <w:rsid w:val="007651F2"/>
    <w:rsid w:val="007772BE"/>
    <w:rsid w:val="007A3762"/>
    <w:rsid w:val="007B2AEE"/>
    <w:rsid w:val="007C40BC"/>
    <w:rsid w:val="007D0A45"/>
    <w:rsid w:val="007E0AA1"/>
    <w:rsid w:val="007F0036"/>
    <w:rsid w:val="007F7038"/>
    <w:rsid w:val="00813FF9"/>
    <w:rsid w:val="0088176E"/>
    <w:rsid w:val="00883F32"/>
    <w:rsid w:val="0089231B"/>
    <w:rsid w:val="008925C9"/>
    <w:rsid w:val="008D2CA5"/>
    <w:rsid w:val="008E1075"/>
    <w:rsid w:val="0090322A"/>
    <w:rsid w:val="00916411"/>
    <w:rsid w:val="009230D5"/>
    <w:rsid w:val="0093185C"/>
    <w:rsid w:val="009706C9"/>
    <w:rsid w:val="00981A8C"/>
    <w:rsid w:val="00986A85"/>
    <w:rsid w:val="00991F6D"/>
    <w:rsid w:val="009941D6"/>
    <w:rsid w:val="009A0CA2"/>
    <w:rsid w:val="009C4499"/>
    <w:rsid w:val="009E0CD1"/>
    <w:rsid w:val="00A110BE"/>
    <w:rsid w:val="00A41B8C"/>
    <w:rsid w:val="00A4646D"/>
    <w:rsid w:val="00A72B1B"/>
    <w:rsid w:val="00A817A0"/>
    <w:rsid w:val="00A95F44"/>
    <w:rsid w:val="00AA092E"/>
    <w:rsid w:val="00AB4B5D"/>
    <w:rsid w:val="00AC230D"/>
    <w:rsid w:val="00AC253E"/>
    <w:rsid w:val="00AF6C47"/>
    <w:rsid w:val="00B00AD0"/>
    <w:rsid w:val="00B14CF1"/>
    <w:rsid w:val="00B170DE"/>
    <w:rsid w:val="00B45151"/>
    <w:rsid w:val="00B80FA9"/>
    <w:rsid w:val="00B91E54"/>
    <w:rsid w:val="00BA1DFF"/>
    <w:rsid w:val="00BA1F4D"/>
    <w:rsid w:val="00BE0C8F"/>
    <w:rsid w:val="00BE2F3A"/>
    <w:rsid w:val="00BE71B4"/>
    <w:rsid w:val="00BF09C3"/>
    <w:rsid w:val="00BF0D3E"/>
    <w:rsid w:val="00BF1F70"/>
    <w:rsid w:val="00BF29B8"/>
    <w:rsid w:val="00BF4CFD"/>
    <w:rsid w:val="00C30980"/>
    <w:rsid w:val="00C76DF1"/>
    <w:rsid w:val="00C912DB"/>
    <w:rsid w:val="00C92586"/>
    <w:rsid w:val="00C967D8"/>
    <w:rsid w:val="00CD64EF"/>
    <w:rsid w:val="00CE6922"/>
    <w:rsid w:val="00CE7CE3"/>
    <w:rsid w:val="00D312BE"/>
    <w:rsid w:val="00D312CC"/>
    <w:rsid w:val="00D5095A"/>
    <w:rsid w:val="00DA1519"/>
    <w:rsid w:val="00DC5B79"/>
    <w:rsid w:val="00DD2D97"/>
    <w:rsid w:val="00E0626F"/>
    <w:rsid w:val="00E10A57"/>
    <w:rsid w:val="00E312D1"/>
    <w:rsid w:val="00E32BCD"/>
    <w:rsid w:val="00E41342"/>
    <w:rsid w:val="00E474EB"/>
    <w:rsid w:val="00E57DF1"/>
    <w:rsid w:val="00E60A58"/>
    <w:rsid w:val="00E73C76"/>
    <w:rsid w:val="00E96107"/>
    <w:rsid w:val="00EC3654"/>
    <w:rsid w:val="00EC39CA"/>
    <w:rsid w:val="00EC4A0D"/>
    <w:rsid w:val="00EF0640"/>
    <w:rsid w:val="00F00642"/>
    <w:rsid w:val="00F25A25"/>
    <w:rsid w:val="00F301A7"/>
    <w:rsid w:val="00F33780"/>
    <w:rsid w:val="00F62586"/>
    <w:rsid w:val="00F65258"/>
    <w:rsid w:val="00F97548"/>
    <w:rsid w:val="00FA6AA7"/>
    <w:rsid w:val="00FC13E1"/>
    <w:rsid w:val="00FC654B"/>
    <w:rsid w:val="00FD34B8"/>
    <w:rsid w:val="00FE7F08"/>
    <w:rsid w:val="00FF0E95"/>
    <w:rsid w:val="00FF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E11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Ttulo1">
    <w:name w:val="heading 1"/>
    <w:basedOn w:val="Normal"/>
    <w:next w:val="Normal"/>
    <w:link w:val="Ttulo1Char"/>
    <w:qFormat/>
    <w:rsid w:val="005C52C5"/>
    <w:pPr>
      <w:keepNext/>
      <w:suppressAutoHyphens w:val="0"/>
      <w:spacing w:line="360" w:lineRule="auto"/>
      <w:jc w:val="both"/>
      <w:outlineLvl w:val="0"/>
    </w:pPr>
    <w:rPr>
      <w:i/>
      <w:iCs/>
      <w:sz w:val="20"/>
      <w:lang w:val="pt-BR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jc w:val="both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character" w:customStyle="1" w:styleId="Ttulo1Char">
    <w:name w:val="Título 1 Char"/>
    <w:link w:val="Ttulo1"/>
    <w:rsid w:val="005C52C5"/>
    <w:rPr>
      <w:i/>
      <w:iCs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E9610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312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12D1"/>
    <w:rPr>
      <w:rFonts w:ascii="Tahoma" w:hAnsi="Tahoma" w:cs="Tahoma"/>
      <w:sz w:val="16"/>
      <w:szCs w:val="16"/>
      <w:lang w:val="en-US" w:eastAsia="ar-SA"/>
    </w:rPr>
  </w:style>
  <w:style w:type="paragraph" w:styleId="Cabealho">
    <w:name w:val="header"/>
    <w:basedOn w:val="Normal"/>
    <w:link w:val="Cabealho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02FB"/>
    <w:rPr>
      <w:sz w:val="24"/>
      <w:szCs w:val="24"/>
      <w:lang w:val="en-US" w:eastAsia="ar-SA"/>
    </w:rPr>
  </w:style>
  <w:style w:type="paragraph" w:styleId="Rodap">
    <w:name w:val="footer"/>
    <w:basedOn w:val="Normal"/>
    <w:link w:val="RodapChar"/>
    <w:uiPriority w:val="99"/>
    <w:unhideWhenUsed/>
    <w:rsid w:val="002E02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02FB"/>
    <w:rPr>
      <w:sz w:val="24"/>
      <w:szCs w:val="24"/>
      <w:lang w:val="en-US" w:eastAsia="ar-SA"/>
    </w:rPr>
  </w:style>
  <w:style w:type="character" w:styleId="Hyperlink">
    <w:name w:val="Hyperlink"/>
    <w:basedOn w:val="Fontepargpadro"/>
    <w:uiPriority w:val="99"/>
    <w:unhideWhenUsed/>
    <w:rsid w:val="003412F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12F1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B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stomaring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30605-19FD-44FB-B337-527F87437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de protesto (geral) v. 6b</Template>
  <TotalTime>3</TotalTime>
  <Pages>3</Pages>
  <Words>445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 SR</vt:lpstr>
    </vt:vector>
  </TitlesOfParts>
  <Company>Hewlett-Packard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 SR</dc:title>
  <dc:creator>Alexandre Scigliano Valerio</dc:creator>
  <cp:lastModifiedBy>Alexandre Scigliano Valerio</cp:lastModifiedBy>
  <cp:revision>2</cp:revision>
  <cp:lastPrinted>2013-02-07T17:35:00Z</cp:lastPrinted>
  <dcterms:created xsi:type="dcterms:W3CDTF">2024-05-27T17:33:00Z</dcterms:created>
  <dcterms:modified xsi:type="dcterms:W3CDTF">2024-05-27T17:36:00Z</dcterms:modified>
</cp:coreProperties>
</file>